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342" w14:textId="77777777" w:rsidR="00B53EAA" w:rsidRDefault="00B53EAA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350110B1" w14:textId="77777777" w:rsidR="00B53EAA" w:rsidRDefault="00B53EAA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B53EAA" w:rsidRPr="00E75D0F" w14:paraId="7D9CD71C" w14:textId="77777777" w:rsidTr="00E75D0F">
        <w:trPr>
          <w:trHeight w:val="350"/>
        </w:trPr>
        <w:tc>
          <w:tcPr>
            <w:tcW w:w="1842" w:type="dxa"/>
            <w:shd w:val="clear" w:color="auto" w:fill="E6E6E6"/>
          </w:tcPr>
          <w:p w14:paraId="04EA177E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14:paraId="2393F14D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B53EAA" w:rsidRPr="00E75D0F" w14:paraId="3693D9FC" w14:textId="77777777" w:rsidTr="00E75D0F">
        <w:trPr>
          <w:trHeight w:val="361"/>
        </w:trPr>
        <w:tc>
          <w:tcPr>
            <w:tcW w:w="1842" w:type="dxa"/>
            <w:shd w:val="clear" w:color="auto" w:fill="E6E6E6"/>
          </w:tcPr>
          <w:p w14:paraId="04F53999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14:paraId="4EAF4FC3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B53EAA" w:rsidRPr="00E75D0F" w14:paraId="6DB2EEF2" w14:textId="77777777" w:rsidTr="00E75D0F">
        <w:trPr>
          <w:trHeight w:val="370"/>
        </w:trPr>
        <w:tc>
          <w:tcPr>
            <w:tcW w:w="1842" w:type="dxa"/>
            <w:shd w:val="clear" w:color="auto" w:fill="E6E6E6"/>
          </w:tcPr>
          <w:p w14:paraId="611E72D5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682850DC" w14:textId="079647CF" w:rsidR="00B53EAA" w:rsidRPr="00E75D0F" w:rsidRDefault="00683034" w:rsidP="00EF6F2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28.07.2026</w:t>
            </w:r>
          </w:p>
        </w:tc>
      </w:tr>
    </w:tbl>
    <w:p w14:paraId="0485B0C1" w14:textId="77777777" w:rsidR="00B53EAA" w:rsidRDefault="00B53EAA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17DA92E3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3741DFD6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534F89E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C32CA79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14:paraId="138E4E37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555B47AE" w14:textId="77777777" w:rsidR="00B53EAA" w:rsidRPr="002A5F9B" w:rsidRDefault="00B53EAA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29D9C4CA" w14:textId="77777777" w:rsidR="00B53EAA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14:paraId="225F4669" w14:textId="77777777" w:rsidR="00B53EAA" w:rsidRDefault="005D5356" w:rsidP="00063FC6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853037" wp14:editId="3D975A30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DF2A8" w14:textId="77777777"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5303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" filled="f" stroked="f">
                <v:textbox>
                  <w:txbxContent>
                    <w:p w14:paraId="4CBDF2A8" w14:textId="77777777" w:rsidR="00B53EAA" w:rsidRPr="004E5FA3" w:rsidRDefault="00B53EAA" w:rsidP="00E75D0F"/>
                  </w:txbxContent>
                </v:textbox>
              </v:shape>
            </w:pict>
          </mc:Fallback>
        </mc:AlternateContent>
      </w:r>
      <w:r w:rsidR="00B53EAA" w:rsidRPr="00813E93">
        <w:rPr>
          <w:rFonts w:ascii="Arial" w:hAnsi="Arial" w:cs="Arial"/>
          <w:b/>
          <w:sz w:val="22"/>
          <w:szCs w:val="22"/>
          <w:rtl/>
        </w:rPr>
        <w:t>ה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B53EAA">
        <w:rPr>
          <w:rFonts w:ascii="Arial" w:hAnsi="Arial" w:cs="Arial"/>
          <w:b/>
          <w:sz w:val="28"/>
          <w:szCs w:val="28"/>
        </w:rPr>
        <w:t>×</w:t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B53EAA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B53EAA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B53EAA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 w:rsidR="00B53EAA"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 w:rsidR="00B53EAA"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14:paraId="3C1CF97F" w14:textId="77777777" w:rsidR="00B53EAA" w:rsidRPr="00813E93" w:rsidRDefault="00B53EAA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B53EAA" w:rsidRPr="00E75D0F" w14:paraId="0B0FD10B" w14:textId="77777777" w:rsidTr="00E75D0F">
        <w:tc>
          <w:tcPr>
            <w:tcW w:w="9178" w:type="dxa"/>
            <w:shd w:val="clear" w:color="auto" w:fill="E6E6E6"/>
          </w:tcPr>
          <w:p w14:paraId="3E9C3E53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EAA" w:rsidRPr="00E75D0F" w14:paraId="5E292BC5" w14:textId="77777777" w:rsidTr="00E75D0F">
        <w:tc>
          <w:tcPr>
            <w:tcW w:w="9178" w:type="dxa"/>
          </w:tcPr>
          <w:p w14:paraId="78D35322" w14:textId="0292EEDB" w:rsidR="00B53EAA" w:rsidRPr="00683034" w:rsidRDefault="00B53EAA" w:rsidP="003E772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מפעילה על גבי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תוכנות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חלק מהמערכות החשובות וה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>קריטיות במערך המחשוב של משרד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החינוך</w:t>
            </w:r>
            <w:r w:rsidRPr="00636BE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כגון מערכת תשלומים מאוחדת, מערכת בינוי ופיתוח ועוד.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b/>
                <w:rtl/>
              </w:rPr>
              <w:t>המשרד מבקש לקבל שירותי תחזוקה לתוכנות אלו.</w:t>
            </w:r>
            <w:r w:rsidR="003E7729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C811E79" w14:textId="77777777" w:rsidR="00B53EAA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6BC3B8" wp14:editId="2B405358">
                <wp:simplePos x="0" y="0"/>
                <wp:positionH relativeFrom="column">
                  <wp:posOffset>1181735</wp:posOffset>
                </wp:positionH>
                <wp:positionV relativeFrom="paragraph">
                  <wp:posOffset>10160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DDC98" w14:textId="77777777"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BC3B8" id="Text Box 6" o:spid="_x0000_s1027" type="#_x0000_t202" style="position:absolute;left:0;text-align:left;margin-left:93.05pt;margin-top:.8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" filled="f" stroked="f">
                <v:textbox>
                  <w:txbxContent>
                    <w:p w14:paraId="264DDC98" w14:textId="77777777" w:rsidR="00B53EAA" w:rsidRPr="004E5FA3" w:rsidRDefault="00B53EAA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B53EAA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B53EAA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B53EAA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B53EAA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8"/>
          <w:szCs w:val="28"/>
          <w:rtl/>
        </w:rPr>
        <w:t xml:space="preserve">  </w:t>
      </w:r>
      <w:r w:rsidR="00B53EAA" w:rsidRPr="007374D4">
        <w:rPr>
          <w:rFonts w:ascii="Arial" w:hAnsi="Arial" w:cs="Arial"/>
          <w:b/>
          <w:sz w:val="22"/>
          <w:szCs w:val="22"/>
          <w:rtl/>
        </w:rPr>
        <w:t>כן</w:t>
      </w:r>
      <w:r w:rsidR="00B53EAA">
        <w:rPr>
          <w:rFonts w:ascii="Arial" w:hAnsi="Arial" w:cs="Arial"/>
          <w:b/>
          <w:sz w:val="22"/>
          <w:szCs w:val="22"/>
          <w:rtl/>
        </w:rPr>
        <w:t xml:space="preserve">  </w:t>
      </w:r>
      <w:r w:rsidR="00B53EAA">
        <w:rPr>
          <w:rFonts w:ascii="Arial" w:hAnsi="Arial" w:cs="Arial"/>
          <w:b/>
          <w:sz w:val="28"/>
          <w:szCs w:val="28"/>
          <w:rtl/>
        </w:rPr>
        <w:t xml:space="preserve">   </w:t>
      </w:r>
      <w:r w:rsidR="00B53EAA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53EAA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07AF61A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78401DE1" w14:textId="77777777" w:rsidR="00B53EAA" w:rsidRPr="00813E93" w:rsidRDefault="005D535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CA2737" wp14:editId="2F4F576D">
                <wp:simplePos x="0" y="0"/>
                <wp:positionH relativeFrom="column">
                  <wp:posOffset>4918075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C9F03" w14:textId="77777777" w:rsidR="00B53EAA" w:rsidRPr="004E5FA3" w:rsidRDefault="00B53EAA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A2737" id="Text Box 2" o:spid="_x0000_s1028" type="#_x0000_t202" style="position:absolute;left:0;text-align:left;margin-left:387.2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" filled="f" stroked="f">
                <v:textbox>
                  <w:txbxContent>
                    <w:p w14:paraId="6EDC9F03" w14:textId="77777777" w:rsidR="00B53EAA" w:rsidRPr="004E5FA3" w:rsidRDefault="00B53EAA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53EAA" w:rsidRPr="00813E93" w14:paraId="4FA82507" w14:textId="77777777" w:rsidTr="0008299D">
        <w:tc>
          <w:tcPr>
            <w:tcW w:w="3085" w:type="dxa"/>
          </w:tcPr>
          <w:p w14:paraId="4EC74A28" w14:textId="77777777" w:rsidR="00B53EAA" w:rsidRPr="00813E93" w:rsidRDefault="005D5356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D9C066" wp14:editId="69B6CDB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3891F5" w14:textId="77777777" w:rsidR="00B53EAA" w:rsidRPr="004E5FA3" w:rsidRDefault="00B53EAA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9C066"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" filled="f" stroked="f">
                      <v:textbox>
                        <w:txbxContent>
                          <w:p w14:paraId="7B3891F5" w14:textId="77777777" w:rsidR="00B53EAA" w:rsidRPr="004E5FA3" w:rsidRDefault="00B53EAA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B53EAA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B53EA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4E74BF77" w14:textId="77777777"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  <w:proofErr w:type="gramEnd"/>
          </w:p>
        </w:tc>
        <w:tc>
          <w:tcPr>
            <w:tcW w:w="3116" w:type="dxa"/>
          </w:tcPr>
          <w:p w14:paraId="6FE21763" w14:textId="77777777" w:rsidR="00B53EAA" w:rsidRPr="00813E93" w:rsidRDefault="00B53EAA" w:rsidP="00E75D0F">
            <w:pPr>
              <w:bidi/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00A16553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3"/>
        <w:gridCol w:w="3034"/>
        <w:gridCol w:w="2684"/>
      </w:tblGrid>
      <w:tr w:rsidR="00B53EAA" w:rsidRPr="00E75D0F" w14:paraId="68D0D1B1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B8C438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C727C" w14:textId="77777777" w:rsidR="00B53EAA" w:rsidRPr="00E75D0F" w:rsidRDefault="00B53EAA" w:rsidP="000563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SPL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בע"מ</w:t>
            </w:r>
          </w:p>
        </w:tc>
      </w:tr>
      <w:tr w:rsidR="00B53EAA" w:rsidRPr="00E75D0F" w14:paraId="13A7F19A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095A8E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37E3B89A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DBC92" w14:textId="77777777" w:rsidR="00B53EAA" w:rsidRPr="00F75D7B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F75D7B">
              <w:rPr>
                <w:rFonts w:ascii="Arial" w:hAnsi="Arial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B53EAA" w:rsidRPr="00E75D0F" w14:paraId="51778699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EC5C24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9797" w14:textId="77777777" w:rsidR="00B53EAA" w:rsidRPr="00E75D0F" w:rsidRDefault="005D535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FDC177" wp14:editId="35F3B49E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CAAB4F" w14:textId="77777777" w:rsidR="00B53EAA" w:rsidRPr="004E5FA3" w:rsidRDefault="00B53EAA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DC177" id="Text Box 3" o:spid="_x0000_s1030" type="#_x0000_t202" style="position:absolute;left:0;text-align:left;margin-left:106.3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" filled="f" stroked="f">
                      <v:textbox>
                        <w:txbxContent>
                          <w:p w14:paraId="0FCAAB4F" w14:textId="77777777" w:rsidR="00B53EAA" w:rsidRPr="004E5FA3" w:rsidRDefault="00B53EAA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53EAA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B53EAA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C9F2C6A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53EAA" w:rsidRPr="00E75D0F" w14:paraId="359B71F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736CDE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474A2" w14:textId="6C40074C" w:rsidR="00B53EAA" w:rsidRPr="00E75D0F" w:rsidRDefault="00C133D8" w:rsidP="002203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ptos Narrow,Bold" w:hAnsi="Aptos Narrow,Bold" w:cs="Aptos Narrow,Bold"/>
                <w:b/>
                <w:bCs/>
                <w:sz w:val="21"/>
                <w:szCs w:val="21"/>
              </w:rPr>
              <w:t>7,783,</w:t>
            </w:r>
            <w:r w:rsidRPr="00C133D8">
              <w:rPr>
                <w:rFonts w:ascii="Aptos Narrow,Bold" w:hAnsi="Aptos Narrow,Bold" w:cs="Aptos Narrow,Bold"/>
                <w:b/>
                <w:bCs/>
                <w:sz w:val="21"/>
                <w:szCs w:val="21"/>
              </w:rPr>
              <w:t>450</w:t>
            </w:r>
            <w:r w:rsidRPr="00C133D8">
              <w:rPr>
                <w:rFonts w:ascii="Arial" w:hAnsi="Arial" w:cs="Arial" w:hint="cs"/>
                <w:b/>
                <w:rtl/>
              </w:rPr>
              <w:t xml:space="preserve"> ₪ לא כולל מע"מ</w:t>
            </w:r>
          </w:p>
        </w:tc>
      </w:tr>
      <w:tr w:rsidR="00B53EAA" w:rsidRPr="00E75D0F" w14:paraId="50167F6B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6F3DF0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DEAD" w14:textId="35E8078C" w:rsidR="00B53EAA" w:rsidRPr="00E75D0F" w:rsidRDefault="00C133D8" w:rsidP="002F663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 w:rsidRPr="00C133D8">
              <w:rPr>
                <w:rFonts w:ascii="Arial" w:hAnsi="Arial" w:cs="Arial" w:hint="cs"/>
                <w:b/>
                <w:rtl/>
              </w:rPr>
              <w:t>01.01.2027- 31.12.2029</w:t>
            </w:r>
          </w:p>
        </w:tc>
      </w:tr>
    </w:tbl>
    <w:p w14:paraId="0A230D5B" w14:textId="77777777" w:rsidR="00B53EAA" w:rsidRDefault="00B53EAA" w:rsidP="00E75D0F">
      <w:pPr>
        <w:bidi/>
        <w:rPr>
          <w:rFonts w:ascii="Arial" w:hAnsi="Arial" w:cs="Arial"/>
          <w:bCs/>
          <w:rtl/>
        </w:rPr>
      </w:pPr>
    </w:p>
    <w:p w14:paraId="7DC41B98" w14:textId="77777777" w:rsidR="005D5356" w:rsidRDefault="005D5356" w:rsidP="00661651">
      <w:pPr>
        <w:bidi/>
        <w:rPr>
          <w:rFonts w:ascii="Arial" w:hAnsi="Arial" w:cs="Arial"/>
          <w:bCs/>
          <w:rtl/>
        </w:rPr>
      </w:pPr>
    </w:p>
    <w:p w14:paraId="6763979E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72BC7CE9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4410E1CB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56B2F8FE" w14:textId="0DE48D54" w:rsidR="00754C1E" w:rsidRDefault="00754C1E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</w:p>
    <w:p w14:paraId="140E8AB6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2B0716B8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49FF60A4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652B5E93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4BD815ED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3BCE0DD9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6AF6151F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7D95378D" w14:textId="77777777" w:rsidR="005D5356" w:rsidRDefault="005D5356" w:rsidP="005D5356">
      <w:pPr>
        <w:bidi/>
        <w:rPr>
          <w:rFonts w:ascii="Arial" w:hAnsi="Arial" w:cs="Arial"/>
          <w:bCs/>
          <w:rtl/>
        </w:rPr>
      </w:pPr>
    </w:p>
    <w:p w14:paraId="60810EA3" w14:textId="77777777" w:rsidR="00B53EAA" w:rsidRPr="00BD3C63" w:rsidRDefault="00B53EAA" w:rsidP="005D5356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14:paraId="521B6B24" w14:textId="77777777" w:rsidR="00B53EAA" w:rsidRDefault="00B53EAA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B53EAA" w:rsidRPr="00E75D0F" w14:paraId="17FDE2FF" w14:textId="77777777" w:rsidTr="00661651">
        <w:tc>
          <w:tcPr>
            <w:tcW w:w="8522" w:type="dxa"/>
          </w:tcPr>
          <w:p w14:paraId="00EA1B73" w14:textId="77777777" w:rsidR="00B53EAA" w:rsidRPr="00E75D0F" w:rsidRDefault="00B53EAA" w:rsidP="00FA345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הבדיקה העלתה כי נכון להיום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קיים ספק אחד המספק את תוכנות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/Natural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בארץ. תשתית תוכנה זו היא היחידה שניתן להפעיל באמצעותה את המערכות הקיימות במשרד</w:t>
            </w:r>
            <w:r w:rsidR="00FA345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ולא ניתן לבצע זאת ללא קבלת תחזוקה מספק זה.</w:t>
            </w:r>
          </w:p>
          <w:p w14:paraId="302BB650" w14:textId="77777777" w:rsidR="00B53EAA" w:rsidRPr="00E75D0F" w:rsidRDefault="00B53EAA" w:rsidP="0088365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לפיכך,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</w:rPr>
              <w:t>SPL</w:t>
            </w:r>
            <w:r>
              <w:rPr>
                <w:rFonts w:ascii="Arial" w:hAnsi="Arial" w:cs="Arial"/>
                <w:rtl/>
              </w:rPr>
              <w:t xml:space="preserve"> תוכנה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הינ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הספק היחיד אשר מסוגל לספק את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שירותי התחזוקה לתוכנה הנדרשת וחברת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Software AG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היחיד המסוגל לייצר תוכנה זו.</w:t>
            </w:r>
          </w:p>
        </w:tc>
      </w:tr>
    </w:tbl>
    <w:p w14:paraId="01FA1E01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35DC186" w14:textId="77777777" w:rsidR="00B53EAA" w:rsidRPr="00813E93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14:paraId="6ED619DE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26AB4D44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4BFE7AC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14:paraId="21276D48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3115"/>
        <w:gridCol w:w="2693"/>
      </w:tblGrid>
      <w:tr w:rsidR="00754C1E" w:rsidRPr="00E75D0F" w14:paraId="149A22F6" w14:textId="77777777" w:rsidTr="00E75D0F">
        <w:tc>
          <w:tcPr>
            <w:tcW w:w="2698" w:type="dxa"/>
          </w:tcPr>
          <w:p w14:paraId="009814B0" w14:textId="7013E7FF" w:rsidR="00B53EAA" w:rsidRPr="00E75D0F" w:rsidRDefault="00754C1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rtl/>
              </w:rPr>
              <w:t>אלעזרה</w:t>
            </w:r>
            <w:proofErr w:type="spellEnd"/>
          </w:p>
        </w:tc>
        <w:tc>
          <w:tcPr>
            <w:tcW w:w="3420" w:type="dxa"/>
          </w:tcPr>
          <w:p w14:paraId="655E59E2" w14:textId="1C656081" w:rsidR="00B53EAA" w:rsidRPr="00E75D0F" w:rsidRDefault="00754C1E" w:rsidP="002F663E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מנהל תשתיות</w:t>
            </w:r>
          </w:p>
        </w:tc>
        <w:tc>
          <w:tcPr>
            <w:tcW w:w="2700" w:type="dxa"/>
          </w:tcPr>
          <w:p w14:paraId="6FAB2AE9" w14:textId="046CEEAD" w:rsidR="00B53EAA" w:rsidRPr="00E75D0F" w:rsidRDefault="00754C1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drawing>
                <wp:inline distT="0" distB="0" distL="0" distR="0" wp14:anchorId="18A23083" wp14:editId="31185794">
                  <wp:extent cx="1537369" cy="742950"/>
                  <wp:effectExtent l="0" t="0" r="5715" b="0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866" cy="74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C1E" w:rsidRPr="00E75D0F" w14:paraId="72413E18" w14:textId="77777777" w:rsidTr="00E75D0F">
        <w:tc>
          <w:tcPr>
            <w:tcW w:w="2698" w:type="dxa"/>
            <w:shd w:val="clear" w:color="auto" w:fill="E6E6E6"/>
          </w:tcPr>
          <w:p w14:paraId="783BE3A6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14:paraId="2C993E8F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14:paraId="0E01B31E" w14:textId="77777777" w:rsidR="00B53EAA" w:rsidRPr="00E75D0F" w:rsidRDefault="00B53EA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4BF80166" w14:textId="77777777" w:rsidR="00B53EAA" w:rsidRDefault="00B53EAA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14:paraId="045A8871" w14:textId="77777777" w:rsidR="00B53EAA" w:rsidRPr="00813E93" w:rsidRDefault="00B53EAA" w:rsidP="00E75D0F">
      <w:pPr>
        <w:bidi/>
        <w:rPr>
          <w:rtl/>
        </w:rPr>
      </w:pPr>
      <w:r>
        <w:rPr>
          <w:rtl/>
        </w:rPr>
        <w:t xml:space="preserve"> </w:t>
      </w:r>
    </w:p>
    <w:p w14:paraId="2030F71F" w14:textId="77777777" w:rsidR="00B53EAA" w:rsidRPr="00600A0F" w:rsidRDefault="00B53EAA" w:rsidP="00E75D0F">
      <w:pPr>
        <w:bidi/>
        <w:ind w:left="386"/>
        <w:rPr>
          <w:rFonts w:ascii="Arial" w:hAnsi="Arial" w:cs="Arial"/>
          <w:rtl/>
        </w:rPr>
      </w:pPr>
    </w:p>
    <w:sectPr w:rsidR="00B53EAA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2BD3" w14:textId="77777777" w:rsidR="000156EE" w:rsidRDefault="000156EE">
      <w:r>
        <w:separator/>
      </w:r>
    </w:p>
  </w:endnote>
  <w:endnote w:type="continuationSeparator" w:id="0">
    <w:p w14:paraId="2B0B5C28" w14:textId="77777777" w:rsidR="000156EE" w:rsidRDefault="0001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2C1D" w14:textId="77777777" w:rsidR="00B53EAA" w:rsidRDefault="00B53EAA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9C3F5C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3BE93DF6" w14:textId="77777777" w:rsidR="00B53EAA" w:rsidRDefault="00B53EAA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7DFACFA5" w14:textId="77777777" w:rsidR="00B53EAA" w:rsidRDefault="00B53EAA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9FCDF82" w14:textId="77777777" w:rsidR="00B53EAA" w:rsidRPr="000A6440" w:rsidRDefault="00B53EAA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E8B0" w14:textId="77777777" w:rsidR="000156EE" w:rsidRDefault="000156EE">
      <w:r>
        <w:separator/>
      </w:r>
    </w:p>
  </w:footnote>
  <w:footnote w:type="continuationSeparator" w:id="0">
    <w:p w14:paraId="5DE6387C" w14:textId="77777777" w:rsidR="000156EE" w:rsidRDefault="00015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B53EAA" w14:paraId="35ECC31E" w14:textId="77777777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14:paraId="0C42EB92" w14:textId="77777777"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7E540199" w14:textId="77777777" w:rsidR="00B53EAA" w:rsidRDefault="00B53EAA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77CE484F" w14:textId="77777777" w:rsidR="00B53EAA" w:rsidRDefault="00B53EAA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14:paraId="3FB8F71C" w14:textId="77777777" w:rsidR="00B53EAA" w:rsidRDefault="005D5356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 wp14:anchorId="38E72A50" wp14:editId="174EFFF4">
                <wp:extent cx="666750" cy="581025"/>
                <wp:effectExtent l="0" t="0" r="0" b="9525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706167C" w14:textId="77777777" w:rsidR="00B53EAA" w:rsidRPr="00AA4CCB" w:rsidRDefault="00B53EAA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156EE"/>
    <w:rsid w:val="00037CC7"/>
    <w:rsid w:val="00043334"/>
    <w:rsid w:val="00044305"/>
    <w:rsid w:val="00047E85"/>
    <w:rsid w:val="00056392"/>
    <w:rsid w:val="00063FC6"/>
    <w:rsid w:val="00064E96"/>
    <w:rsid w:val="000731A7"/>
    <w:rsid w:val="000739AB"/>
    <w:rsid w:val="0008299D"/>
    <w:rsid w:val="00087AB7"/>
    <w:rsid w:val="000955E1"/>
    <w:rsid w:val="000A6440"/>
    <w:rsid w:val="000B5B3C"/>
    <w:rsid w:val="000C590E"/>
    <w:rsid w:val="000C650E"/>
    <w:rsid w:val="000D07DE"/>
    <w:rsid w:val="000D6F9C"/>
    <w:rsid w:val="001245A3"/>
    <w:rsid w:val="0015080F"/>
    <w:rsid w:val="0015308E"/>
    <w:rsid w:val="001551E1"/>
    <w:rsid w:val="00155A94"/>
    <w:rsid w:val="00160E80"/>
    <w:rsid w:val="001661ED"/>
    <w:rsid w:val="0018633A"/>
    <w:rsid w:val="00192367"/>
    <w:rsid w:val="0019616B"/>
    <w:rsid w:val="001B3A06"/>
    <w:rsid w:val="001C310B"/>
    <w:rsid w:val="001D66FE"/>
    <w:rsid w:val="001F3984"/>
    <w:rsid w:val="00212AF9"/>
    <w:rsid w:val="002203CD"/>
    <w:rsid w:val="002257CF"/>
    <w:rsid w:val="002378BC"/>
    <w:rsid w:val="00244875"/>
    <w:rsid w:val="002527BF"/>
    <w:rsid w:val="002650AB"/>
    <w:rsid w:val="00265C2E"/>
    <w:rsid w:val="00277F6A"/>
    <w:rsid w:val="002908EE"/>
    <w:rsid w:val="00293B00"/>
    <w:rsid w:val="002A133E"/>
    <w:rsid w:val="002A5F9B"/>
    <w:rsid w:val="002B54B3"/>
    <w:rsid w:val="002C2287"/>
    <w:rsid w:val="002F2F8D"/>
    <w:rsid w:val="002F663E"/>
    <w:rsid w:val="003150C9"/>
    <w:rsid w:val="003336E5"/>
    <w:rsid w:val="00354773"/>
    <w:rsid w:val="00374FF6"/>
    <w:rsid w:val="00384850"/>
    <w:rsid w:val="00385CFC"/>
    <w:rsid w:val="003B3487"/>
    <w:rsid w:val="003C071C"/>
    <w:rsid w:val="003C3261"/>
    <w:rsid w:val="003C34EE"/>
    <w:rsid w:val="003C4278"/>
    <w:rsid w:val="003D5897"/>
    <w:rsid w:val="003E15EE"/>
    <w:rsid w:val="003E44F8"/>
    <w:rsid w:val="003E7729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230E9"/>
    <w:rsid w:val="00524E55"/>
    <w:rsid w:val="0054012B"/>
    <w:rsid w:val="00546B53"/>
    <w:rsid w:val="00552ABF"/>
    <w:rsid w:val="0055401D"/>
    <w:rsid w:val="0055709B"/>
    <w:rsid w:val="00573F46"/>
    <w:rsid w:val="00596709"/>
    <w:rsid w:val="005A1E62"/>
    <w:rsid w:val="005B24A5"/>
    <w:rsid w:val="005B6A89"/>
    <w:rsid w:val="005D5356"/>
    <w:rsid w:val="005F4C55"/>
    <w:rsid w:val="00600A0F"/>
    <w:rsid w:val="00601A73"/>
    <w:rsid w:val="00603071"/>
    <w:rsid w:val="0062219D"/>
    <w:rsid w:val="00626DD3"/>
    <w:rsid w:val="00634B24"/>
    <w:rsid w:val="00635D1C"/>
    <w:rsid w:val="00636BED"/>
    <w:rsid w:val="00641620"/>
    <w:rsid w:val="00651AD3"/>
    <w:rsid w:val="006520FE"/>
    <w:rsid w:val="006529E5"/>
    <w:rsid w:val="0065400B"/>
    <w:rsid w:val="00656D49"/>
    <w:rsid w:val="00661651"/>
    <w:rsid w:val="00665374"/>
    <w:rsid w:val="0067145E"/>
    <w:rsid w:val="00683034"/>
    <w:rsid w:val="00692390"/>
    <w:rsid w:val="00695891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07CF"/>
    <w:rsid w:val="00736D18"/>
    <w:rsid w:val="007374D4"/>
    <w:rsid w:val="00746C65"/>
    <w:rsid w:val="00754C1E"/>
    <w:rsid w:val="0075740F"/>
    <w:rsid w:val="0076156C"/>
    <w:rsid w:val="00796814"/>
    <w:rsid w:val="007E6DA4"/>
    <w:rsid w:val="00813E93"/>
    <w:rsid w:val="00830AC0"/>
    <w:rsid w:val="00842A39"/>
    <w:rsid w:val="00870B42"/>
    <w:rsid w:val="0087433A"/>
    <w:rsid w:val="00882DD4"/>
    <w:rsid w:val="00883653"/>
    <w:rsid w:val="008B3B18"/>
    <w:rsid w:val="008B4800"/>
    <w:rsid w:val="008E2265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37EA"/>
    <w:rsid w:val="009A4D9D"/>
    <w:rsid w:val="009C3F5C"/>
    <w:rsid w:val="009D0961"/>
    <w:rsid w:val="009D237B"/>
    <w:rsid w:val="009E28A4"/>
    <w:rsid w:val="00A020DB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50F29"/>
    <w:rsid w:val="00B53EAA"/>
    <w:rsid w:val="00B6079A"/>
    <w:rsid w:val="00B6111F"/>
    <w:rsid w:val="00B63BF8"/>
    <w:rsid w:val="00BA04CA"/>
    <w:rsid w:val="00BA05F4"/>
    <w:rsid w:val="00BA2A50"/>
    <w:rsid w:val="00BA479E"/>
    <w:rsid w:val="00BD3C63"/>
    <w:rsid w:val="00C07FA4"/>
    <w:rsid w:val="00C1240F"/>
    <w:rsid w:val="00C133D8"/>
    <w:rsid w:val="00C15008"/>
    <w:rsid w:val="00C242BE"/>
    <w:rsid w:val="00C26B2E"/>
    <w:rsid w:val="00C449F1"/>
    <w:rsid w:val="00C56261"/>
    <w:rsid w:val="00C6733E"/>
    <w:rsid w:val="00C7701D"/>
    <w:rsid w:val="00C807AF"/>
    <w:rsid w:val="00C96E0E"/>
    <w:rsid w:val="00CA4871"/>
    <w:rsid w:val="00CA645C"/>
    <w:rsid w:val="00CA7F65"/>
    <w:rsid w:val="00CB4CB4"/>
    <w:rsid w:val="00CC01E5"/>
    <w:rsid w:val="00CC22FC"/>
    <w:rsid w:val="00CC57C1"/>
    <w:rsid w:val="00CD5B85"/>
    <w:rsid w:val="00CD7DFE"/>
    <w:rsid w:val="00CF2B86"/>
    <w:rsid w:val="00CF3976"/>
    <w:rsid w:val="00D0397C"/>
    <w:rsid w:val="00D05A0E"/>
    <w:rsid w:val="00D2258E"/>
    <w:rsid w:val="00D36819"/>
    <w:rsid w:val="00D419EE"/>
    <w:rsid w:val="00D45653"/>
    <w:rsid w:val="00D53829"/>
    <w:rsid w:val="00D70CAA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3039F"/>
    <w:rsid w:val="00E55168"/>
    <w:rsid w:val="00E6574D"/>
    <w:rsid w:val="00E75D0F"/>
    <w:rsid w:val="00E8199B"/>
    <w:rsid w:val="00E87754"/>
    <w:rsid w:val="00E90510"/>
    <w:rsid w:val="00E96FF4"/>
    <w:rsid w:val="00EA1B46"/>
    <w:rsid w:val="00EA4A9F"/>
    <w:rsid w:val="00EA7B88"/>
    <w:rsid w:val="00EC1EFD"/>
    <w:rsid w:val="00ED2BA0"/>
    <w:rsid w:val="00ED6318"/>
    <w:rsid w:val="00ED6D1F"/>
    <w:rsid w:val="00EE0A78"/>
    <w:rsid w:val="00EE5F7C"/>
    <w:rsid w:val="00EF6F2B"/>
    <w:rsid w:val="00F02D21"/>
    <w:rsid w:val="00F23B12"/>
    <w:rsid w:val="00F35D1E"/>
    <w:rsid w:val="00F4194F"/>
    <w:rsid w:val="00F4368D"/>
    <w:rsid w:val="00F52885"/>
    <w:rsid w:val="00F5681B"/>
    <w:rsid w:val="00F57C8C"/>
    <w:rsid w:val="00F75D7B"/>
    <w:rsid w:val="00FA3452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24E7FD2B"/>
  <w15:docId w15:val="{F1930CFB-096A-4918-A598-88F5A991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6733E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6733E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5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18</TotalTime>
  <Pages>2</Pages>
  <Words>265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3</cp:revision>
  <cp:lastPrinted>2014-10-28T09:06:00Z</cp:lastPrinted>
  <dcterms:created xsi:type="dcterms:W3CDTF">2026-07-28T12:04:00Z</dcterms:created>
  <dcterms:modified xsi:type="dcterms:W3CDTF">2026-07-28T12:25:00Z</dcterms:modified>
</cp:coreProperties>
</file>